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D79" w:rsidRDefault="00095D79" w:rsidP="004A4D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Годовой план МБДОУ ДС №12 «Лейсен»</w:t>
      </w:r>
    </w:p>
    <w:p w:rsidR="00095D79" w:rsidRDefault="00095D79" w:rsidP="004A4D80">
      <w:pPr>
        <w:rPr>
          <w:sz w:val="28"/>
          <w:szCs w:val="28"/>
        </w:rPr>
      </w:pPr>
      <w:r>
        <w:rPr>
          <w:sz w:val="28"/>
          <w:szCs w:val="28"/>
        </w:rPr>
        <w:t xml:space="preserve">           Праздники    и развлечения на 2013- 2014 учебный год.</w:t>
      </w:r>
    </w:p>
    <w:p w:rsidR="00095D79" w:rsidRDefault="00095D79" w:rsidP="004A4D8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3359"/>
        <w:gridCol w:w="1401"/>
        <w:gridCol w:w="1605"/>
        <w:gridCol w:w="2690"/>
      </w:tblGrid>
      <w:tr w:rsidR="00095D79" w:rsidTr="00C566FD">
        <w:tc>
          <w:tcPr>
            <w:tcW w:w="288" w:type="dxa"/>
          </w:tcPr>
          <w:p w:rsidR="00095D79" w:rsidRPr="002413A9" w:rsidRDefault="00095D79" w:rsidP="00551B8C">
            <w:r>
              <w:t>№</w:t>
            </w:r>
          </w:p>
        </w:tc>
        <w:tc>
          <w:tcPr>
            <w:tcW w:w="3540" w:type="dxa"/>
          </w:tcPr>
          <w:p w:rsidR="00095D79" w:rsidRPr="002413A9" w:rsidRDefault="00095D79" w:rsidP="00551B8C">
            <w:r>
              <w:t>Праздники и развлечения</w:t>
            </w:r>
          </w:p>
        </w:tc>
        <w:tc>
          <w:tcPr>
            <w:tcW w:w="1320" w:type="dxa"/>
          </w:tcPr>
          <w:p w:rsidR="00095D79" w:rsidRDefault="00095D79" w:rsidP="00551B8C">
            <w:r>
              <w:t>Дата</w:t>
            </w:r>
          </w:p>
          <w:p w:rsidR="00095D79" w:rsidRPr="002413A9" w:rsidRDefault="00095D79" w:rsidP="00551B8C">
            <w:r>
              <w:t>проведения</w:t>
            </w:r>
          </w:p>
        </w:tc>
        <w:tc>
          <w:tcPr>
            <w:tcW w:w="1620" w:type="dxa"/>
          </w:tcPr>
          <w:p w:rsidR="00095D79" w:rsidRPr="002413A9" w:rsidRDefault="00095D79" w:rsidP="00551B8C">
            <w:r>
              <w:t>Группа</w:t>
            </w:r>
          </w:p>
        </w:tc>
        <w:tc>
          <w:tcPr>
            <w:tcW w:w="2803" w:type="dxa"/>
          </w:tcPr>
          <w:p w:rsidR="00095D79" w:rsidRPr="002413A9" w:rsidRDefault="00095D79" w:rsidP="00551B8C">
            <w:r>
              <w:t>Ответственные</w:t>
            </w:r>
          </w:p>
        </w:tc>
      </w:tr>
      <w:tr w:rsidR="00095D79" w:rsidTr="00C566FD">
        <w:tc>
          <w:tcPr>
            <w:tcW w:w="288" w:type="dxa"/>
          </w:tcPr>
          <w:p w:rsidR="00095D79" w:rsidRPr="002413A9" w:rsidRDefault="00095D79" w:rsidP="00551B8C">
            <w:r>
              <w:t>1.</w:t>
            </w:r>
          </w:p>
        </w:tc>
        <w:tc>
          <w:tcPr>
            <w:tcW w:w="3540" w:type="dxa"/>
          </w:tcPr>
          <w:p w:rsidR="00095D79" w:rsidRDefault="00095D79" w:rsidP="00551B8C">
            <w:r>
              <w:t>День знаний.</w:t>
            </w:r>
          </w:p>
          <w:p w:rsidR="00095D79" w:rsidRDefault="00095D79" w:rsidP="00551B8C">
            <w:r>
              <w:t>Диагностика знаний и умений.</w:t>
            </w:r>
          </w:p>
          <w:p w:rsidR="00095D79" w:rsidRPr="002413A9" w:rsidRDefault="00095D79" w:rsidP="00551B8C">
            <w:r>
              <w:t>День рождения Абдулла Алиш.</w:t>
            </w:r>
          </w:p>
        </w:tc>
        <w:tc>
          <w:tcPr>
            <w:tcW w:w="1320" w:type="dxa"/>
          </w:tcPr>
          <w:p w:rsidR="00095D79" w:rsidRPr="002413A9" w:rsidRDefault="00095D79" w:rsidP="00551B8C">
            <w:r>
              <w:t>сентябрь</w:t>
            </w:r>
          </w:p>
        </w:tc>
        <w:tc>
          <w:tcPr>
            <w:tcW w:w="1620" w:type="dxa"/>
          </w:tcPr>
          <w:p w:rsidR="00095D79" w:rsidRDefault="00095D79" w:rsidP="00551B8C">
            <w:r>
              <w:t>Все группы</w:t>
            </w:r>
          </w:p>
          <w:p w:rsidR="00095D79" w:rsidRPr="00B6043E" w:rsidRDefault="00095D79" w:rsidP="00551B8C"/>
          <w:p w:rsidR="00095D79" w:rsidRDefault="00095D79" w:rsidP="00551B8C"/>
          <w:p w:rsidR="00095D79" w:rsidRPr="00B6043E" w:rsidRDefault="00095D79" w:rsidP="00551B8C">
            <w:r>
              <w:t>Старшая группа</w:t>
            </w:r>
          </w:p>
        </w:tc>
        <w:tc>
          <w:tcPr>
            <w:tcW w:w="2803" w:type="dxa"/>
          </w:tcPr>
          <w:p w:rsidR="00095D79" w:rsidRDefault="00095D79" w:rsidP="00551B8C">
            <w:r>
              <w:t>Сергеева В.Н.</w:t>
            </w:r>
          </w:p>
          <w:p w:rsidR="00095D79" w:rsidRDefault="00095D79" w:rsidP="00551B8C">
            <w:r>
              <w:t>Галиева Ф.Ф</w:t>
            </w:r>
          </w:p>
          <w:p w:rsidR="00095D79" w:rsidRDefault="00095D79" w:rsidP="00551B8C"/>
          <w:p w:rsidR="00095D79" w:rsidRDefault="00095D79" w:rsidP="00551B8C">
            <w:r>
              <w:t>Фатыхова М.М.</w:t>
            </w:r>
          </w:p>
          <w:p w:rsidR="00095D79" w:rsidRPr="00B6043E" w:rsidRDefault="00095D79" w:rsidP="00551B8C">
            <w:r>
              <w:t>Мухутдинова А.А.</w:t>
            </w:r>
          </w:p>
        </w:tc>
      </w:tr>
      <w:tr w:rsidR="00095D79" w:rsidTr="00C566FD">
        <w:tc>
          <w:tcPr>
            <w:tcW w:w="288" w:type="dxa"/>
          </w:tcPr>
          <w:p w:rsidR="00095D79" w:rsidRPr="00E655EA" w:rsidRDefault="00095D79" w:rsidP="00551B8C">
            <w:r>
              <w:t>2.</w:t>
            </w:r>
          </w:p>
        </w:tc>
        <w:tc>
          <w:tcPr>
            <w:tcW w:w="3540" w:type="dxa"/>
          </w:tcPr>
          <w:p w:rsidR="00095D79" w:rsidRDefault="00095D79" w:rsidP="00551B8C">
            <w:r>
              <w:t>Праздники осени</w:t>
            </w:r>
          </w:p>
          <w:p w:rsidR="00095D79" w:rsidRPr="00C566FD" w:rsidRDefault="00095D79" w:rsidP="00551B8C">
            <w:pPr>
              <w:rPr>
                <w:lang w:val="tt-RU"/>
              </w:rPr>
            </w:pPr>
          </w:p>
        </w:tc>
        <w:tc>
          <w:tcPr>
            <w:tcW w:w="1320" w:type="dxa"/>
          </w:tcPr>
          <w:p w:rsidR="00095D79" w:rsidRPr="00E655EA" w:rsidRDefault="00095D79" w:rsidP="00551B8C">
            <w:r>
              <w:t>октябрь</w:t>
            </w:r>
          </w:p>
        </w:tc>
        <w:tc>
          <w:tcPr>
            <w:tcW w:w="1620" w:type="dxa"/>
          </w:tcPr>
          <w:p w:rsidR="00095D79" w:rsidRPr="00C566FD" w:rsidRDefault="00095D79" w:rsidP="00551B8C">
            <w:pPr>
              <w:rPr>
                <w:lang w:val="tt-RU"/>
              </w:rPr>
            </w:pPr>
            <w:r>
              <w:t>Все группы.</w:t>
            </w:r>
          </w:p>
          <w:p w:rsidR="00095D79" w:rsidRPr="00E655EA" w:rsidRDefault="00095D79" w:rsidP="00551B8C"/>
        </w:tc>
        <w:tc>
          <w:tcPr>
            <w:tcW w:w="2803" w:type="dxa"/>
          </w:tcPr>
          <w:p w:rsidR="00095D79" w:rsidRDefault="00095D79" w:rsidP="00551B8C">
            <w:r>
              <w:t>Сергеева В.Н.</w:t>
            </w:r>
          </w:p>
          <w:p w:rsidR="00095D79" w:rsidRDefault="00095D79" w:rsidP="00551B8C">
            <w:r>
              <w:t>Ремушихина Е.Н.</w:t>
            </w:r>
          </w:p>
          <w:p w:rsidR="00095D79" w:rsidRPr="00E655EA" w:rsidRDefault="00095D79" w:rsidP="00551B8C"/>
        </w:tc>
      </w:tr>
      <w:tr w:rsidR="00095D79" w:rsidTr="00C566FD">
        <w:tc>
          <w:tcPr>
            <w:tcW w:w="288" w:type="dxa"/>
          </w:tcPr>
          <w:p w:rsidR="00095D79" w:rsidRPr="00E655EA" w:rsidRDefault="00095D79" w:rsidP="00551B8C">
            <w:r>
              <w:t>3.</w:t>
            </w:r>
          </w:p>
        </w:tc>
        <w:tc>
          <w:tcPr>
            <w:tcW w:w="3540" w:type="dxa"/>
          </w:tcPr>
          <w:p w:rsidR="00095D79" w:rsidRDefault="00095D79" w:rsidP="00551B8C">
            <w:r>
              <w:t>Всемирный день мамы</w:t>
            </w:r>
          </w:p>
          <w:p w:rsidR="00095D79" w:rsidRPr="00E655EA" w:rsidRDefault="00095D79" w:rsidP="00551B8C">
            <w:r>
              <w:t>Конкурс «Мама-2013»</w:t>
            </w:r>
          </w:p>
        </w:tc>
        <w:tc>
          <w:tcPr>
            <w:tcW w:w="1320" w:type="dxa"/>
          </w:tcPr>
          <w:p w:rsidR="00095D79" w:rsidRPr="00E655EA" w:rsidRDefault="00095D79" w:rsidP="00551B8C">
            <w:r>
              <w:t>ноябрь</w:t>
            </w:r>
          </w:p>
        </w:tc>
        <w:tc>
          <w:tcPr>
            <w:tcW w:w="1620" w:type="dxa"/>
          </w:tcPr>
          <w:p w:rsidR="00095D79" w:rsidRPr="00E655EA" w:rsidRDefault="00095D79" w:rsidP="00551B8C">
            <w:r>
              <w:t>Подготовит.</w:t>
            </w:r>
          </w:p>
        </w:tc>
        <w:tc>
          <w:tcPr>
            <w:tcW w:w="2803" w:type="dxa"/>
          </w:tcPr>
          <w:p w:rsidR="00095D79" w:rsidRDefault="00095D79" w:rsidP="00551B8C">
            <w:r>
              <w:t>Сергеева В.Н.</w:t>
            </w:r>
          </w:p>
          <w:p w:rsidR="00095D79" w:rsidRPr="00E655EA" w:rsidRDefault="00095D79" w:rsidP="00551B8C">
            <w:r>
              <w:t>Галиева Ф.Ф.</w:t>
            </w:r>
          </w:p>
        </w:tc>
      </w:tr>
      <w:tr w:rsidR="00095D79" w:rsidTr="00C566FD">
        <w:tc>
          <w:tcPr>
            <w:tcW w:w="288" w:type="dxa"/>
          </w:tcPr>
          <w:p w:rsidR="00095D79" w:rsidRPr="00F62E19" w:rsidRDefault="00095D79" w:rsidP="00551B8C">
            <w:r>
              <w:t>4.</w:t>
            </w:r>
          </w:p>
        </w:tc>
        <w:tc>
          <w:tcPr>
            <w:tcW w:w="3540" w:type="dxa"/>
          </w:tcPr>
          <w:p w:rsidR="00095D79" w:rsidRPr="00F62E19" w:rsidRDefault="00095D79" w:rsidP="00551B8C">
            <w:r>
              <w:t>Новый год</w:t>
            </w:r>
          </w:p>
        </w:tc>
        <w:tc>
          <w:tcPr>
            <w:tcW w:w="1320" w:type="dxa"/>
          </w:tcPr>
          <w:p w:rsidR="00095D79" w:rsidRPr="00F62E19" w:rsidRDefault="00095D79" w:rsidP="00551B8C">
            <w:r>
              <w:t>декабрь</w:t>
            </w:r>
          </w:p>
        </w:tc>
        <w:tc>
          <w:tcPr>
            <w:tcW w:w="1620" w:type="dxa"/>
          </w:tcPr>
          <w:p w:rsidR="00095D79" w:rsidRPr="00F62E19" w:rsidRDefault="00095D79" w:rsidP="00551B8C">
            <w:r>
              <w:t>Все группы</w:t>
            </w:r>
          </w:p>
        </w:tc>
        <w:tc>
          <w:tcPr>
            <w:tcW w:w="2803" w:type="dxa"/>
          </w:tcPr>
          <w:p w:rsidR="00095D79" w:rsidRDefault="00095D79" w:rsidP="00551B8C">
            <w:r>
              <w:t>Сергеева В.Н.</w:t>
            </w:r>
          </w:p>
          <w:p w:rsidR="00095D79" w:rsidRDefault="00095D79" w:rsidP="00551B8C">
            <w:r>
              <w:t>Гасимова Г.Г.</w:t>
            </w:r>
          </w:p>
          <w:p w:rsidR="00095D79" w:rsidRPr="00F62E19" w:rsidRDefault="00095D79" w:rsidP="00551B8C">
            <w:r>
              <w:t>Шипулина И.Р.</w:t>
            </w:r>
          </w:p>
        </w:tc>
      </w:tr>
      <w:tr w:rsidR="00095D79" w:rsidTr="00C566FD">
        <w:tc>
          <w:tcPr>
            <w:tcW w:w="288" w:type="dxa"/>
          </w:tcPr>
          <w:p w:rsidR="00095D79" w:rsidRPr="00C566FD" w:rsidRDefault="00095D79" w:rsidP="00551B8C">
            <w:pPr>
              <w:rPr>
                <w:lang w:val="tt-RU"/>
              </w:rPr>
            </w:pPr>
            <w:r>
              <w:t>5.</w:t>
            </w:r>
          </w:p>
        </w:tc>
        <w:tc>
          <w:tcPr>
            <w:tcW w:w="3540" w:type="dxa"/>
          </w:tcPr>
          <w:p w:rsidR="00095D79" w:rsidRPr="00C566FD" w:rsidRDefault="00095D79" w:rsidP="00551B8C">
            <w:pPr>
              <w:rPr>
                <w:lang w:val="tt-RU"/>
              </w:rPr>
            </w:pPr>
            <w:r w:rsidRPr="00C566FD">
              <w:rPr>
                <w:lang w:val="tt-RU"/>
              </w:rPr>
              <w:t>Рождество</w:t>
            </w:r>
          </w:p>
        </w:tc>
        <w:tc>
          <w:tcPr>
            <w:tcW w:w="1320" w:type="dxa"/>
          </w:tcPr>
          <w:p w:rsidR="00095D79" w:rsidRPr="00F62E19" w:rsidRDefault="00095D79" w:rsidP="00551B8C">
            <w:r w:rsidRPr="00C566FD">
              <w:rPr>
                <w:lang w:val="tt-RU"/>
              </w:rPr>
              <w:t>январ</w:t>
            </w:r>
            <w:r>
              <w:t>ь</w:t>
            </w:r>
          </w:p>
        </w:tc>
        <w:tc>
          <w:tcPr>
            <w:tcW w:w="1620" w:type="dxa"/>
          </w:tcPr>
          <w:p w:rsidR="00095D79" w:rsidRPr="00F62E19" w:rsidRDefault="00095D79" w:rsidP="00551B8C">
            <w:r>
              <w:t>Все группы</w:t>
            </w:r>
          </w:p>
        </w:tc>
        <w:tc>
          <w:tcPr>
            <w:tcW w:w="2803" w:type="dxa"/>
          </w:tcPr>
          <w:p w:rsidR="00095D79" w:rsidRDefault="00095D79" w:rsidP="00551B8C">
            <w:r>
              <w:t>Сергеева В.Н.</w:t>
            </w:r>
          </w:p>
          <w:p w:rsidR="00095D79" w:rsidRDefault="00095D79" w:rsidP="00551B8C">
            <w:r>
              <w:t>Сычева Г.И.</w:t>
            </w:r>
          </w:p>
          <w:p w:rsidR="00095D79" w:rsidRPr="00F62E19" w:rsidRDefault="00095D79" w:rsidP="00551B8C">
            <w:r>
              <w:t>Ремушихина Е.Н.</w:t>
            </w:r>
          </w:p>
        </w:tc>
      </w:tr>
      <w:tr w:rsidR="00095D79" w:rsidTr="00C566FD">
        <w:tc>
          <w:tcPr>
            <w:tcW w:w="288" w:type="dxa"/>
          </w:tcPr>
          <w:p w:rsidR="00095D79" w:rsidRPr="00F62E19" w:rsidRDefault="00095D79" w:rsidP="00551B8C">
            <w:r>
              <w:t>6.</w:t>
            </w:r>
          </w:p>
        </w:tc>
        <w:tc>
          <w:tcPr>
            <w:tcW w:w="3540" w:type="dxa"/>
          </w:tcPr>
          <w:p w:rsidR="00095D79" w:rsidRDefault="00095D79" w:rsidP="00551B8C">
            <w:r>
              <w:t>День защитника Отечества</w:t>
            </w:r>
          </w:p>
          <w:p w:rsidR="00095D79" w:rsidRDefault="00095D79" w:rsidP="00551B8C"/>
          <w:p w:rsidR="00095D79" w:rsidRPr="00F62E19" w:rsidRDefault="00095D79" w:rsidP="00551B8C">
            <w:r>
              <w:t>День рождения Мусы Джалиля</w:t>
            </w:r>
          </w:p>
        </w:tc>
        <w:tc>
          <w:tcPr>
            <w:tcW w:w="1320" w:type="dxa"/>
          </w:tcPr>
          <w:p w:rsidR="00095D79" w:rsidRPr="00F62E19" w:rsidRDefault="00095D79" w:rsidP="00551B8C">
            <w:r>
              <w:t>февраль</w:t>
            </w:r>
          </w:p>
        </w:tc>
        <w:tc>
          <w:tcPr>
            <w:tcW w:w="1620" w:type="dxa"/>
          </w:tcPr>
          <w:p w:rsidR="00095D79" w:rsidRDefault="00095D79" w:rsidP="00551B8C">
            <w:r>
              <w:t>Подготовит.</w:t>
            </w:r>
          </w:p>
          <w:p w:rsidR="00095D79" w:rsidRDefault="00095D79" w:rsidP="00551B8C">
            <w:r>
              <w:t>Старшая</w:t>
            </w:r>
          </w:p>
          <w:p w:rsidR="00095D79" w:rsidRPr="00F62E19" w:rsidRDefault="00095D79" w:rsidP="00551B8C">
            <w:r>
              <w:t>Старшая (2гр)</w:t>
            </w:r>
          </w:p>
        </w:tc>
        <w:tc>
          <w:tcPr>
            <w:tcW w:w="2803" w:type="dxa"/>
          </w:tcPr>
          <w:p w:rsidR="00095D79" w:rsidRDefault="00095D79" w:rsidP="00551B8C">
            <w:r>
              <w:t>Сергеева В.Н.</w:t>
            </w:r>
          </w:p>
          <w:p w:rsidR="00095D79" w:rsidRDefault="00095D79" w:rsidP="00551B8C">
            <w:r>
              <w:t>Гасимова Г.Г.</w:t>
            </w:r>
          </w:p>
          <w:p w:rsidR="00095D79" w:rsidRDefault="00095D79" w:rsidP="00551B8C">
            <w:r>
              <w:t>Галиева Ф.Ф</w:t>
            </w:r>
          </w:p>
          <w:p w:rsidR="00095D79" w:rsidRPr="00F62E19" w:rsidRDefault="00095D79" w:rsidP="00551B8C">
            <w:r>
              <w:t>Мухутдинова А.А.</w:t>
            </w:r>
          </w:p>
        </w:tc>
      </w:tr>
      <w:tr w:rsidR="00095D79" w:rsidTr="00C566FD">
        <w:tc>
          <w:tcPr>
            <w:tcW w:w="288" w:type="dxa"/>
          </w:tcPr>
          <w:p w:rsidR="00095D79" w:rsidRPr="00CF09DC" w:rsidRDefault="00095D79" w:rsidP="00551B8C">
            <w:r>
              <w:t>7.</w:t>
            </w:r>
          </w:p>
        </w:tc>
        <w:tc>
          <w:tcPr>
            <w:tcW w:w="3540" w:type="dxa"/>
          </w:tcPr>
          <w:p w:rsidR="00095D79" w:rsidRDefault="00095D79" w:rsidP="00551B8C">
            <w:r>
              <w:t>8 Марта</w:t>
            </w:r>
          </w:p>
          <w:p w:rsidR="00095D79" w:rsidRPr="00C566FD" w:rsidRDefault="00095D79" w:rsidP="00551B8C">
            <w:pPr>
              <w:rPr>
                <w:lang w:val="tt-RU"/>
              </w:rPr>
            </w:pPr>
            <w:r>
              <w:t>Н</w:t>
            </w:r>
            <w:r w:rsidRPr="00C566FD">
              <w:rPr>
                <w:lang w:val="tt-RU"/>
              </w:rPr>
              <w:t>ауруз бәйрәме</w:t>
            </w:r>
          </w:p>
        </w:tc>
        <w:tc>
          <w:tcPr>
            <w:tcW w:w="1320" w:type="dxa"/>
          </w:tcPr>
          <w:p w:rsidR="00095D79" w:rsidRPr="00CF09DC" w:rsidRDefault="00095D79" w:rsidP="00551B8C">
            <w:r>
              <w:t>март</w:t>
            </w:r>
          </w:p>
        </w:tc>
        <w:tc>
          <w:tcPr>
            <w:tcW w:w="1620" w:type="dxa"/>
          </w:tcPr>
          <w:p w:rsidR="00095D79" w:rsidRPr="00C566FD" w:rsidRDefault="00095D79" w:rsidP="00551B8C">
            <w:pPr>
              <w:rPr>
                <w:lang w:val="tt-RU"/>
              </w:rPr>
            </w:pPr>
            <w:r>
              <w:t>Все группы</w:t>
            </w:r>
          </w:p>
          <w:p w:rsidR="00095D79" w:rsidRPr="00C566FD" w:rsidRDefault="00095D79" w:rsidP="00551B8C">
            <w:pPr>
              <w:rPr>
                <w:lang w:val="tt-RU"/>
              </w:rPr>
            </w:pPr>
            <w:r w:rsidRPr="00C566FD">
              <w:rPr>
                <w:lang w:val="tt-RU"/>
              </w:rPr>
              <w:t>Старшая</w:t>
            </w:r>
          </w:p>
        </w:tc>
        <w:tc>
          <w:tcPr>
            <w:tcW w:w="2803" w:type="dxa"/>
          </w:tcPr>
          <w:p w:rsidR="00095D79" w:rsidRPr="00C566FD" w:rsidRDefault="00095D79" w:rsidP="00551B8C">
            <w:pPr>
              <w:rPr>
                <w:lang w:val="tt-RU"/>
              </w:rPr>
            </w:pPr>
            <w:r>
              <w:t>Сергеева В.Н.</w:t>
            </w:r>
          </w:p>
          <w:p w:rsidR="00095D79" w:rsidRPr="00C566FD" w:rsidRDefault="00095D79" w:rsidP="00551B8C">
            <w:pPr>
              <w:rPr>
                <w:lang w:val="tt-RU"/>
              </w:rPr>
            </w:pPr>
            <w:r w:rsidRPr="00C566FD">
              <w:rPr>
                <w:lang w:val="tt-RU"/>
              </w:rPr>
              <w:t>Фатыхова М.М.</w:t>
            </w:r>
          </w:p>
          <w:p w:rsidR="00095D79" w:rsidRPr="00C566FD" w:rsidRDefault="00095D79" w:rsidP="00551B8C">
            <w:pPr>
              <w:rPr>
                <w:lang w:val="tt-RU"/>
              </w:rPr>
            </w:pPr>
            <w:r w:rsidRPr="00C566FD">
              <w:rPr>
                <w:lang w:val="tt-RU"/>
              </w:rPr>
              <w:t>Сычева Г.И.</w:t>
            </w:r>
          </w:p>
        </w:tc>
      </w:tr>
      <w:tr w:rsidR="00095D79" w:rsidTr="00C566FD">
        <w:tc>
          <w:tcPr>
            <w:tcW w:w="288" w:type="dxa"/>
          </w:tcPr>
          <w:p w:rsidR="00095D79" w:rsidRPr="00CF09DC" w:rsidRDefault="00095D79" w:rsidP="00551B8C">
            <w:r>
              <w:t>8.</w:t>
            </w:r>
          </w:p>
        </w:tc>
        <w:tc>
          <w:tcPr>
            <w:tcW w:w="3540" w:type="dxa"/>
          </w:tcPr>
          <w:p w:rsidR="00095D79" w:rsidRDefault="00095D79" w:rsidP="00551B8C">
            <w:r>
              <w:t>День смеха</w:t>
            </w:r>
          </w:p>
          <w:p w:rsidR="00095D79" w:rsidRDefault="00095D79" w:rsidP="00551B8C"/>
          <w:p w:rsidR="00095D79" w:rsidRDefault="00095D79" w:rsidP="00551B8C">
            <w:r>
              <w:t>«И туган тел и матур тел».</w:t>
            </w:r>
          </w:p>
          <w:p w:rsidR="00095D79" w:rsidRPr="00CF09DC" w:rsidRDefault="00095D79" w:rsidP="00551B8C">
            <w:r>
              <w:t>(ко дню рождения Г.Тукая)</w:t>
            </w:r>
          </w:p>
        </w:tc>
        <w:tc>
          <w:tcPr>
            <w:tcW w:w="1320" w:type="dxa"/>
          </w:tcPr>
          <w:p w:rsidR="00095D79" w:rsidRPr="00CF09DC" w:rsidRDefault="00095D79" w:rsidP="00551B8C">
            <w:r>
              <w:t>апрель</w:t>
            </w:r>
          </w:p>
        </w:tc>
        <w:tc>
          <w:tcPr>
            <w:tcW w:w="1620" w:type="dxa"/>
          </w:tcPr>
          <w:p w:rsidR="00095D79" w:rsidRDefault="00095D79" w:rsidP="00551B8C">
            <w:r>
              <w:t>Все группы</w:t>
            </w:r>
          </w:p>
          <w:p w:rsidR="00095D79" w:rsidRDefault="00095D79" w:rsidP="00551B8C"/>
          <w:p w:rsidR="00095D79" w:rsidRPr="00CF09DC" w:rsidRDefault="00095D79" w:rsidP="00551B8C">
            <w:r>
              <w:t>Старшая</w:t>
            </w:r>
          </w:p>
        </w:tc>
        <w:tc>
          <w:tcPr>
            <w:tcW w:w="2803" w:type="dxa"/>
          </w:tcPr>
          <w:p w:rsidR="00095D79" w:rsidRDefault="00095D79" w:rsidP="00551B8C">
            <w:r>
              <w:t>Сергеева В.Н.</w:t>
            </w:r>
          </w:p>
          <w:p w:rsidR="00095D79" w:rsidRDefault="00095D79" w:rsidP="00551B8C">
            <w:r>
              <w:t>Мухутдинова А.А.</w:t>
            </w:r>
          </w:p>
          <w:p w:rsidR="00095D79" w:rsidRDefault="00095D79" w:rsidP="00551B8C">
            <w:r>
              <w:t>Фатыхова М.М.</w:t>
            </w:r>
          </w:p>
          <w:p w:rsidR="00095D79" w:rsidRPr="00CF09DC" w:rsidRDefault="00095D79" w:rsidP="00551B8C">
            <w:r>
              <w:t>Сычева Г.И.</w:t>
            </w:r>
          </w:p>
        </w:tc>
      </w:tr>
      <w:tr w:rsidR="00095D79" w:rsidTr="00C566FD">
        <w:tc>
          <w:tcPr>
            <w:tcW w:w="288" w:type="dxa"/>
          </w:tcPr>
          <w:p w:rsidR="00095D79" w:rsidRPr="000E4075" w:rsidRDefault="00095D79" w:rsidP="00551B8C">
            <w:r>
              <w:t>9.</w:t>
            </w:r>
          </w:p>
        </w:tc>
        <w:tc>
          <w:tcPr>
            <w:tcW w:w="3540" w:type="dxa"/>
          </w:tcPr>
          <w:p w:rsidR="00095D79" w:rsidRDefault="00095D79" w:rsidP="00551B8C">
            <w:r>
              <w:t>День Победы</w:t>
            </w:r>
          </w:p>
          <w:p w:rsidR="00095D79" w:rsidRDefault="00095D79" w:rsidP="00551B8C"/>
          <w:p w:rsidR="00095D79" w:rsidRPr="000E4075" w:rsidRDefault="00095D79" w:rsidP="00551B8C">
            <w:r>
              <w:t>Выпускной бал</w:t>
            </w:r>
          </w:p>
        </w:tc>
        <w:tc>
          <w:tcPr>
            <w:tcW w:w="1320" w:type="dxa"/>
          </w:tcPr>
          <w:p w:rsidR="00095D79" w:rsidRPr="000E4075" w:rsidRDefault="00095D79" w:rsidP="00551B8C">
            <w:r>
              <w:t>май</w:t>
            </w:r>
          </w:p>
        </w:tc>
        <w:tc>
          <w:tcPr>
            <w:tcW w:w="1620" w:type="dxa"/>
          </w:tcPr>
          <w:p w:rsidR="00095D79" w:rsidRDefault="00095D79" w:rsidP="00551B8C">
            <w:r>
              <w:t>Старшая</w:t>
            </w:r>
          </w:p>
          <w:p w:rsidR="00095D79" w:rsidRDefault="00095D79" w:rsidP="00551B8C"/>
          <w:p w:rsidR="00095D79" w:rsidRPr="000E4075" w:rsidRDefault="00095D79" w:rsidP="00551B8C">
            <w:r>
              <w:t>Подготовит.</w:t>
            </w:r>
          </w:p>
        </w:tc>
        <w:tc>
          <w:tcPr>
            <w:tcW w:w="2803" w:type="dxa"/>
          </w:tcPr>
          <w:p w:rsidR="00095D79" w:rsidRDefault="00095D79" w:rsidP="00551B8C">
            <w:r>
              <w:t>Мухутдинова А.А.</w:t>
            </w:r>
          </w:p>
          <w:p w:rsidR="00095D79" w:rsidRDefault="00095D79" w:rsidP="00551B8C">
            <w:r>
              <w:t>Сергеева В.Н.</w:t>
            </w:r>
          </w:p>
          <w:p w:rsidR="00095D79" w:rsidRDefault="00095D79" w:rsidP="00551B8C">
            <w:r>
              <w:t>Галиева Ф.Ф.</w:t>
            </w:r>
          </w:p>
          <w:p w:rsidR="00095D79" w:rsidRPr="000E4075" w:rsidRDefault="00095D79" w:rsidP="00551B8C">
            <w:r>
              <w:t>Гасимова Г.Г.</w:t>
            </w:r>
          </w:p>
        </w:tc>
      </w:tr>
      <w:tr w:rsidR="00095D79" w:rsidTr="00C566FD">
        <w:tc>
          <w:tcPr>
            <w:tcW w:w="288" w:type="dxa"/>
          </w:tcPr>
          <w:p w:rsidR="00095D79" w:rsidRPr="000E4075" w:rsidRDefault="00095D79" w:rsidP="00551B8C">
            <w:r>
              <w:t>10.</w:t>
            </w:r>
          </w:p>
        </w:tc>
        <w:tc>
          <w:tcPr>
            <w:tcW w:w="3540" w:type="dxa"/>
          </w:tcPr>
          <w:p w:rsidR="00095D79" w:rsidRDefault="00095D79" w:rsidP="00551B8C">
            <w:r>
              <w:t>Сабантуй</w:t>
            </w:r>
          </w:p>
          <w:p w:rsidR="00095D79" w:rsidRDefault="00095D79" w:rsidP="00551B8C"/>
          <w:p w:rsidR="00095D79" w:rsidRDefault="00095D79" w:rsidP="00551B8C">
            <w:r>
              <w:t>«Солнце красное да лето ясное»</w:t>
            </w:r>
          </w:p>
          <w:p w:rsidR="00095D79" w:rsidRPr="000E4075" w:rsidRDefault="00095D79" w:rsidP="00551B8C">
            <w:r>
              <w:t>(фольклорное представление)</w:t>
            </w:r>
          </w:p>
        </w:tc>
        <w:tc>
          <w:tcPr>
            <w:tcW w:w="1320" w:type="dxa"/>
          </w:tcPr>
          <w:p w:rsidR="00095D79" w:rsidRPr="000E4075" w:rsidRDefault="00095D79" w:rsidP="00551B8C">
            <w:r>
              <w:t>июнь</w:t>
            </w:r>
          </w:p>
        </w:tc>
        <w:tc>
          <w:tcPr>
            <w:tcW w:w="1620" w:type="dxa"/>
          </w:tcPr>
          <w:p w:rsidR="00095D79" w:rsidRPr="000E4075" w:rsidRDefault="00095D79" w:rsidP="00551B8C">
            <w:r>
              <w:t>Все группы</w:t>
            </w:r>
          </w:p>
        </w:tc>
        <w:tc>
          <w:tcPr>
            <w:tcW w:w="2803" w:type="dxa"/>
          </w:tcPr>
          <w:p w:rsidR="00095D79" w:rsidRDefault="00095D79" w:rsidP="00551B8C">
            <w:r>
              <w:t>Фатыхова М.М.</w:t>
            </w:r>
          </w:p>
          <w:p w:rsidR="00095D79" w:rsidRDefault="00095D79" w:rsidP="00551B8C">
            <w:r>
              <w:t>Галиева Ф.Ф.</w:t>
            </w:r>
          </w:p>
          <w:p w:rsidR="00095D79" w:rsidRPr="000E4075" w:rsidRDefault="00095D79" w:rsidP="00551B8C">
            <w:r>
              <w:t>Сергеева В.Н.</w:t>
            </w:r>
          </w:p>
        </w:tc>
      </w:tr>
      <w:tr w:rsidR="00095D79" w:rsidTr="00C566FD">
        <w:tc>
          <w:tcPr>
            <w:tcW w:w="288" w:type="dxa"/>
          </w:tcPr>
          <w:p w:rsidR="00095D79" w:rsidRPr="000E4075" w:rsidRDefault="00095D79" w:rsidP="00551B8C">
            <w:r>
              <w:t>11.</w:t>
            </w:r>
          </w:p>
        </w:tc>
        <w:tc>
          <w:tcPr>
            <w:tcW w:w="3540" w:type="dxa"/>
          </w:tcPr>
          <w:p w:rsidR="00095D79" w:rsidRPr="000E4075" w:rsidRDefault="00095D79" w:rsidP="00551B8C">
            <w:r>
              <w:t>Праздник лета</w:t>
            </w:r>
          </w:p>
        </w:tc>
        <w:tc>
          <w:tcPr>
            <w:tcW w:w="1320" w:type="dxa"/>
          </w:tcPr>
          <w:p w:rsidR="00095D79" w:rsidRPr="000E4075" w:rsidRDefault="00095D79" w:rsidP="00551B8C">
            <w:r>
              <w:t>июль</w:t>
            </w:r>
          </w:p>
        </w:tc>
        <w:tc>
          <w:tcPr>
            <w:tcW w:w="1620" w:type="dxa"/>
          </w:tcPr>
          <w:p w:rsidR="00095D79" w:rsidRPr="003858C1" w:rsidRDefault="00095D79" w:rsidP="00551B8C">
            <w:r>
              <w:t>Все группы</w:t>
            </w:r>
          </w:p>
        </w:tc>
        <w:tc>
          <w:tcPr>
            <w:tcW w:w="2803" w:type="dxa"/>
          </w:tcPr>
          <w:p w:rsidR="00095D79" w:rsidRDefault="00095D79" w:rsidP="00551B8C">
            <w:r>
              <w:t>Сергеева В.Н.</w:t>
            </w:r>
          </w:p>
          <w:p w:rsidR="00095D79" w:rsidRPr="003858C1" w:rsidRDefault="00095D79" w:rsidP="00551B8C">
            <w:r>
              <w:t>Кузнецова Р.А.</w:t>
            </w:r>
          </w:p>
        </w:tc>
      </w:tr>
      <w:tr w:rsidR="00095D79" w:rsidTr="00C566FD">
        <w:trPr>
          <w:trHeight w:val="1334"/>
        </w:trPr>
        <w:tc>
          <w:tcPr>
            <w:tcW w:w="288" w:type="dxa"/>
          </w:tcPr>
          <w:p w:rsidR="00095D79" w:rsidRPr="003858C1" w:rsidRDefault="00095D79" w:rsidP="00551B8C">
            <w:r>
              <w:t>12.</w:t>
            </w:r>
          </w:p>
        </w:tc>
        <w:tc>
          <w:tcPr>
            <w:tcW w:w="3540" w:type="dxa"/>
          </w:tcPr>
          <w:p w:rsidR="00095D79" w:rsidRDefault="00095D79" w:rsidP="00551B8C">
            <w:r>
              <w:t>День физкультурника</w:t>
            </w:r>
          </w:p>
          <w:p w:rsidR="00095D79" w:rsidRDefault="00095D79" w:rsidP="00551B8C"/>
          <w:p w:rsidR="00095D79" w:rsidRDefault="00095D79" w:rsidP="00551B8C">
            <w:r>
              <w:t>Августовская конференция</w:t>
            </w:r>
          </w:p>
          <w:p w:rsidR="00095D79" w:rsidRDefault="00095D79" w:rsidP="00551B8C"/>
          <w:p w:rsidR="00095D79" w:rsidRDefault="00095D79" w:rsidP="00551B8C">
            <w:r>
              <w:t>День города</w:t>
            </w:r>
          </w:p>
          <w:p w:rsidR="00095D79" w:rsidRDefault="00095D79" w:rsidP="00551B8C"/>
          <w:p w:rsidR="00095D79" w:rsidRPr="003858C1" w:rsidRDefault="00095D79" w:rsidP="00551B8C"/>
        </w:tc>
        <w:tc>
          <w:tcPr>
            <w:tcW w:w="1320" w:type="dxa"/>
          </w:tcPr>
          <w:p w:rsidR="00095D79" w:rsidRPr="003858C1" w:rsidRDefault="00095D79" w:rsidP="00551B8C">
            <w:r>
              <w:t>август</w:t>
            </w:r>
          </w:p>
        </w:tc>
        <w:tc>
          <w:tcPr>
            <w:tcW w:w="1620" w:type="dxa"/>
          </w:tcPr>
          <w:p w:rsidR="00095D79" w:rsidRPr="003858C1" w:rsidRDefault="00095D79" w:rsidP="00551B8C">
            <w:r>
              <w:t>Все группы</w:t>
            </w:r>
          </w:p>
        </w:tc>
        <w:tc>
          <w:tcPr>
            <w:tcW w:w="2803" w:type="dxa"/>
          </w:tcPr>
          <w:p w:rsidR="00095D79" w:rsidRDefault="00095D79" w:rsidP="00551B8C">
            <w:r>
              <w:t>Сергеева В.Н.</w:t>
            </w:r>
          </w:p>
          <w:p w:rsidR="00095D79" w:rsidRPr="003858C1" w:rsidRDefault="00095D79" w:rsidP="00551B8C">
            <w:r>
              <w:t>Ремушихина Е.Н.</w:t>
            </w:r>
          </w:p>
        </w:tc>
      </w:tr>
    </w:tbl>
    <w:p w:rsidR="00095D79" w:rsidRDefault="00095D79" w:rsidP="004A4D80">
      <w:pPr>
        <w:rPr>
          <w:sz w:val="28"/>
          <w:szCs w:val="28"/>
        </w:rPr>
      </w:pPr>
    </w:p>
    <w:p w:rsidR="00095D79" w:rsidRDefault="00095D79"/>
    <w:sectPr w:rsidR="00095D79" w:rsidSect="00FE0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4D80"/>
    <w:rsid w:val="00095D79"/>
    <w:rsid w:val="000E4075"/>
    <w:rsid w:val="002413A9"/>
    <w:rsid w:val="003858C1"/>
    <w:rsid w:val="004A4D80"/>
    <w:rsid w:val="00512C3D"/>
    <w:rsid w:val="00551B8C"/>
    <w:rsid w:val="005C3B5C"/>
    <w:rsid w:val="006406EF"/>
    <w:rsid w:val="00890320"/>
    <w:rsid w:val="00B6043E"/>
    <w:rsid w:val="00C566FD"/>
    <w:rsid w:val="00CF09DC"/>
    <w:rsid w:val="00E655EA"/>
    <w:rsid w:val="00F62E19"/>
    <w:rsid w:val="00FE0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8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A4D80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223</Words>
  <Characters>1272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XP GAME 2009</cp:lastModifiedBy>
  <cp:revision>3</cp:revision>
  <cp:lastPrinted>2013-05-09T17:07:00Z</cp:lastPrinted>
  <dcterms:created xsi:type="dcterms:W3CDTF">2013-09-03T04:49:00Z</dcterms:created>
  <dcterms:modified xsi:type="dcterms:W3CDTF">2013-05-09T17:08:00Z</dcterms:modified>
</cp:coreProperties>
</file>